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443" w:rsidRDefault="00FF5CA5" w:rsidP="0019763A">
      <w:pPr>
        <w:pStyle w:val="Titolo1"/>
        <w:ind w:left="1560"/>
        <w:rPr>
          <w:smallCaps w:val="0"/>
          <w:sz w:val="40"/>
          <w:szCs w:val="40"/>
        </w:rPr>
      </w:pPr>
      <w:r w:rsidRPr="00FF5CA5"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left:0;text-align:left;margin-left:-8.2pt;margin-top:.45pt;width:113.85pt;height:104.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t6uA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" filled="f" stroked="f">
            <v:textbox>
              <w:txbxContent>
                <w:p w:rsidR="0019763A" w:rsidRDefault="0019763A" w:rsidP="0019763A">
                  <w:pPr>
                    <w:tabs>
                      <w:tab w:val="left" w:pos="567"/>
                      <w:tab w:val="left" w:pos="709"/>
                    </w:tabs>
                    <w:rPr>
                      <w:lang w:val="it-IT"/>
                    </w:rPr>
                  </w:pPr>
                  <w:r w:rsidRPr="002C4A16">
                    <w:rPr>
                      <w:noProof/>
                    </w:rPr>
                    <w:drawing>
                      <wp:inline distT="0" distB="0" distL="0" distR="0">
                        <wp:extent cx="847725" cy="847725"/>
                        <wp:effectExtent l="38100" t="38100" r="85725" b="85725"/>
                        <wp:docPr id="16" name="Immagine 31" descr="Frau webmikro_kein kre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u webmikro_kein kreis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408" cy="84840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46443">
        <w:rPr>
          <w:smallCaps w:val="0"/>
          <w:sz w:val="40"/>
          <w:szCs w:val="40"/>
        </w:rPr>
        <w:t xml:space="preserve">Durchführung einer </w:t>
      </w:r>
      <w:r w:rsidR="000E5923">
        <w:rPr>
          <w:smallCaps w:val="0"/>
          <w:sz w:val="40"/>
          <w:szCs w:val="40"/>
        </w:rPr>
        <w:t>Kommunikative</w:t>
      </w:r>
      <w:r w:rsidR="00C46443">
        <w:rPr>
          <w:smallCaps w:val="0"/>
          <w:sz w:val="40"/>
          <w:szCs w:val="40"/>
        </w:rPr>
        <w:t>n</w:t>
      </w:r>
      <w:r w:rsidR="000E5923">
        <w:rPr>
          <w:smallCaps w:val="0"/>
          <w:sz w:val="40"/>
          <w:szCs w:val="40"/>
        </w:rPr>
        <w:t xml:space="preserve"> </w:t>
      </w:r>
      <w:r w:rsidR="005B736C">
        <w:rPr>
          <w:smallCaps w:val="0"/>
          <w:sz w:val="40"/>
          <w:szCs w:val="40"/>
        </w:rPr>
        <w:t>Bed</w:t>
      </w:r>
      <w:r w:rsidR="00C46443">
        <w:rPr>
          <w:smallCaps w:val="0"/>
          <w:sz w:val="40"/>
          <w:szCs w:val="40"/>
        </w:rPr>
        <w:t>arfsermittlung:</w:t>
      </w:r>
    </w:p>
    <w:p w:rsidR="0019763A" w:rsidRPr="0019763A" w:rsidRDefault="0019763A" w:rsidP="0019763A">
      <w:pPr>
        <w:pStyle w:val="Titolo1"/>
        <w:ind w:left="1560"/>
        <w:rPr>
          <w:b w:val="0"/>
          <w:bCs w:val="0"/>
          <w:smallCaps w:val="0"/>
          <w:sz w:val="40"/>
          <w:szCs w:val="40"/>
        </w:rPr>
      </w:pPr>
      <w:r w:rsidRPr="0019763A">
        <w:rPr>
          <w:smallCaps w:val="0"/>
          <w:sz w:val="40"/>
          <w:szCs w:val="40"/>
        </w:rPr>
        <w:t xml:space="preserve">Informationen für </w:t>
      </w:r>
      <w:r w:rsidR="00C46443">
        <w:rPr>
          <w:smallCaps w:val="0"/>
          <w:sz w:val="40"/>
          <w:szCs w:val="40"/>
        </w:rPr>
        <w:t xml:space="preserve">den </w:t>
      </w:r>
      <w:r w:rsidRPr="0019763A">
        <w:rPr>
          <w:smallCaps w:val="0"/>
          <w:sz w:val="40"/>
          <w:szCs w:val="40"/>
        </w:rPr>
        <w:t xml:space="preserve">Außendienst </w:t>
      </w:r>
      <w:r w:rsidR="00C46443">
        <w:rPr>
          <w:smallCaps w:val="0"/>
          <w:sz w:val="40"/>
          <w:szCs w:val="40"/>
        </w:rPr>
        <w:t>des BAMF</w:t>
      </w:r>
    </w:p>
    <w:p w:rsidR="0019763A" w:rsidRPr="0019763A" w:rsidRDefault="0019763A" w:rsidP="0019763A"/>
    <w:p w:rsidR="0019763A" w:rsidRPr="0090527D" w:rsidRDefault="0019763A" w:rsidP="0019763A"/>
    <w:tbl>
      <w:tblPr>
        <w:tblStyle w:val="Grigliatabella"/>
        <w:tblW w:w="0" w:type="auto"/>
        <w:tblLook w:val="04A0"/>
      </w:tblPr>
      <w:tblGrid>
        <w:gridCol w:w="4979"/>
        <w:gridCol w:w="4934"/>
      </w:tblGrid>
      <w:tr w:rsidR="0019763A" w:rsidRPr="0019763A" w:rsidTr="00C46443">
        <w:trPr>
          <w:trHeight w:val="567"/>
        </w:trPr>
        <w:tc>
          <w:tcPr>
            <w:tcW w:w="4979" w:type="dxa"/>
            <w:shd w:val="clear" w:color="auto" w:fill="C6D9F1" w:themeFill="text2" w:themeFillTint="33"/>
          </w:tcPr>
          <w:p w:rsidR="0019763A" w:rsidRPr="0019763A" w:rsidRDefault="0019763A" w:rsidP="00AC056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934" w:type="dxa"/>
            <w:shd w:val="clear" w:color="auto" w:fill="C6D9F1" w:themeFill="text2" w:themeFillTint="33"/>
          </w:tcPr>
          <w:p w:rsidR="0019763A" w:rsidRPr="0019763A" w:rsidRDefault="00BE7765" w:rsidP="00AC056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Ermittelte Informationen</w:t>
            </w:r>
          </w:p>
        </w:tc>
      </w:tr>
      <w:tr w:rsidR="00BE7765" w:rsidRPr="0019763A" w:rsidTr="00BE7765">
        <w:trPr>
          <w:trHeight w:val="567"/>
        </w:trPr>
        <w:tc>
          <w:tcPr>
            <w:tcW w:w="4979" w:type="dxa"/>
            <w:shd w:val="clear" w:color="auto" w:fill="auto"/>
          </w:tcPr>
          <w:p w:rsidR="00BE7765" w:rsidRDefault="00BE7765" w:rsidP="00AC056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Betrieb/</w:t>
            </w:r>
            <w:r w:rsidRPr="0019763A">
              <w:rPr>
                <w:rFonts w:cstheme="minorHAnsi"/>
                <w:sz w:val="22"/>
                <w:szCs w:val="22"/>
              </w:rPr>
              <w:t>Branche</w:t>
            </w:r>
            <w:r>
              <w:rPr>
                <w:rFonts w:cstheme="minorHAnsi"/>
                <w:sz w:val="22"/>
                <w:szCs w:val="22"/>
              </w:rPr>
              <w:t>/Ort</w:t>
            </w:r>
          </w:p>
        </w:tc>
        <w:tc>
          <w:tcPr>
            <w:tcW w:w="4934" w:type="dxa"/>
            <w:shd w:val="clear" w:color="auto" w:fill="auto"/>
          </w:tcPr>
          <w:p w:rsidR="00BE7765" w:rsidRPr="0019763A" w:rsidRDefault="00BE7765" w:rsidP="00AC056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46443" w:rsidRPr="00C46443" w:rsidTr="00065F1C">
        <w:trPr>
          <w:trHeight w:val="680"/>
        </w:trPr>
        <w:tc>
          <w:tcPr>
            <w:tcW w:w="4979" w:type="dxa"/>
            <w:shd w:val="clear" w:color="auto" w:fill="auto"/>
          </w:tcPr>
          <w:p w:rsidR="00C46443" w:rsidRPr="00C46443" w:rsidRDefault="00065F1C" w:rsidP="00AC05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Anfrage erhalten am</w:t>
            </w:r>
          </w:p>
        </w:tc>
        <w:tc>
          <w:tcPr>
            <w:tcW w:w="4934" w:type="dxa"/>
            <w:shd w:val="clear" w:color="auto" w:fill="auto"/>
          </w:tcPr>
          <w:p w:rsidR="00C46443" w:rsidRPr="00C46443" w:rsidRDefault="00C46443" w:rsidP="00AC05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65F1C" w:rsidRPr="00C46443" w:rsidTr="00065F1C">
        <w:trPr>
          <w:trHeight w:val="680"/>
        </w:trPr>
        <w:tc>
          <w:tcPr>
            <w:tcW w:w="4979" w:type="dxa"/>
            <w:shd w:val="clear" w:color="auto" w:fill="auto"/>
          </w:tcPr>
          <w:p w:rsidR="00065F1C" w:rsidRPr="00C46443" w:rsidRDefault="00065F1C" w:rsidP="00AC05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6443">
              <w:rPr>
                <w:rFonts w:asciiTheme="minorHAnsi" w:hAnsiTheme="minorHAnsi" w:cstheme="minorHAnsi"/>
                <w:sz w:val="22"/>
                <w:szCs w:val="22"/>
              </w:rPr>
              <w:t>Kommunikative Bedarfsermittlung durchgeführt am</w:t>
            </w:r>
          </w:p>
        </w:tc>
        <w:tc>
          <w:tcPr>
            <w:tcW w:w="4934" w:type="dxa"/>
            <w:shd w:val="clear" w:color="auto" w:fill="auto"/>
          </w:tcPr>
          <w:p w:rsidR="00065F1C" w:rsidRPr="00C46443" w:rsidRDefault="00065F1C" w:rsidP="00AC05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C46443" w:rsidTr="00065F1C">
        <w:trPr>
          <w:trHeight w:val="680"/>
        </w:trPr>
        <w:tc>
          <w:tcPr>
            <w:tcW w:w="4979" w:type="dxa"/>
            <w:shd w:val="clear" w:color="auto" w:fill="auto"/>
          </w:tcPr>
          <w:p w:rsidR="00C46443" w:rsidRPr="00C46443" w:rsidRDefault="00C46443" w:rsidP="00BE7765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46443">
              <w:rPr>
                <w:rFonts w:asciiTheme="minorHAnsi" w:hAnsiTheme="minorHAnsi" w:cstheme="minorHAnsi"/>
                <w:sz w:val="22"/>
                <w:szCs w:val="22"/>
              </w:rPr>
              <w:t>Kommunikative Bedarfsermittlung durchgeführt durch</w:t>
            </w:r>
          </w:p>
        </w:tc>
        <w:tc>
          <w:tcPr>
            <w:tcW w:w="4934" w:type="dxa"/>
            <w:shd w:val="clear" w:color="auto" w:fill="auto"/>
          </w:tcPr>
          <w:p w:rsidR="00C46443" w:rsidRPr="00C46443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Anzahl der potenziellen Teilnehmenden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765" w:rsidRPr="0019763A" w:rsidTr="00065F1C">
        <w:trPr>
          <w:trHeight w:val="680"/>
        </w:trPr>
        <w:tc>
          <w:tcPr>
            <w:tcW w:w="4979" w:type="dxa"/>
          </w:tcPr>
          <w:p w:rsidR="00BE7765" w:rsidRPr="0019763A" w:rsidRDefault="00BE7765" w:rsidP="00C4644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Aufenthaltsstatus der potenziellen Teilnehmenden</w:t>
            </w:r>
          </w:p>
        </w:tc>
        <w:tc>
          <w:tcPr>
            <w:tcW w:w="4934" w:type="dxa"/>
          </w:tcPr>
          <w:p w:rsidR="00BE7765" w:rsidRPr="0019763A" w:rsidRDefault="00BE7765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429C" w:rsidRPr="0019763A" w:rsidTr="00065F1C">
        <w:trPr>
          <w:trHeight w:val="680"/>
        </w:trPr>
        <w:tc>
          <w:tcPr>
            <w:tcW w:w="4979" w:type="dxa"/>
          </w:tcPr>
          <w:p w:rsidR="00FC429C" w:rsidRPr="0019763A" w:rsidRDefault="00FC429C" w:rsidP="00BE7765">
            <w:pPr>
              <w:jc w:val="left"/>
              <w:rPr>
                <w:rFonts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Berufsabschlüsse der potenziellen TN / Bildungshintergrund</w:t>
            </w:r>
          </w:p>
        </w:tc>
        <w:tc>
          <w:tcPr>
            <w:tcW w:w="4934" w:type="dxa"/>
          </w:tcPr>
          <w:p w:rsidR="00FC429C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C46443" w:rsidRPr="0019763A" w:rsidRDefault="00C46443" w:rsidP="00BE7765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>Aktuelles Sprachniveau Deutsch (vorliegende Nachweise)</w:t>
            </w:r>
            <w:bookmarkStart w:id="0" w:name="_GoBack"/>
            <w:bookmarkEnd w:id="0"/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765" w:rsidRPr="0019763A" w:rsidTr="00065F1C">
        <w:trPr>
          <w:trHeight w:val="680"/>
        </w:trPr>
        <w:tc>
          <w:tcPr>
            <w:tcW w:w="4979" w:type="dxa"/>
          </w:tcPr>
          <w:p w:rsidR="005E5604" w:rsidRPr="0019763A" w:rsidRDefault="0073797C" w:rsidP="00B551BA">
            <w:pPr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Bei Sprachniveau unter B1: </w:t>
            </w:r>
            <w:r w:rsidR="005E5604">
              <w:rPr>
                <w:rFonts w:cstheme="minorHAnsi"/>
                <w:sz w:val="22"/>
                <w:szCs w:val="22"/>
              </w:rPr>
              <w:br/>
            </w:r>
            <w:r>
              <w:rPr>
                <w:rFonts w:cstheme="minorHAnsi"/>
                <w:sz w:val="22"/>
                <w:szCs w:val="22"/>
              </w:rPr>
              <w:t xml:space="preserve">Wurde </w:t>
            </w:r>
            <w:r w:rsidR="00B551BA">
              <w:rPr>
                <w:rFonts w:cstheme="minorHAnsi"/>
                <w:sz w:val="22"/>
                <w:szCs w:val="22"/>
              </w:rPr>
              <w:t>ein</w:t>
            </w:r>
            <w:r w:rsidR="005E5604" w:rsidRPr="005E5604">
              <w:rPr>
                <w:rFonts w:cstheme="minorHAnsi"/>
                <w:sz w:val="22"/>
                <w:szCs w:val="22"/>
              </w:rPr>
              <w:t xml:space="preserve"> Integrationskurs nach § 43 Aufenthaltsgesetzes </w:t>
            </w:r>
            <w:r w:rsidR="00B551BA">
              <w:rPr>
                <w:rFonts w:cstheme="minorHAnsi"/>
                <w:sz w:val="22"/>
                <w:szCs w:val="22"/>
              </w:rPr>
              <w:t>absolviert</w:t>
            </w:r>
            <w:r w:rsidR="005E5604">
              <w:t>?</w:t>
            </w:r>
          </w:p>
        </w:tc>
        <w:tc>
          <w:tcPr>
            <w:tcW w:w="4934" w:type="dxa"/>
          </w:tcPr>
          <w:p w:rsidR="00BE7765" w:rsidRPr="0019763A" w:rsidRDefault="00BE7765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C46443" w:rsidRPr="0019763A" w:rsidRDefault="00FC429C" w:rsidP="00BE7765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9763A">
              <w:rPr>
                <w:rFonts w:cstheme="minorHAnsi"/>
                <w:sz w:val="22"/>
                <w:szCs w:val="22"/>
              </w:rPr>
              <w:t xml:space="preserve">Ausrichtung/Niveaustufe </w:t>
            </w:r>
            <w:r>
              <w:rPr>
                <w:rFonts w:cstheme="minorHAnsi"/>
                <w:sz w:val="22"/>
                <w:szCs w:val="22"/>
              </w:rPr>
              <w:t>eines möglichen</w:t>
            </w:r>
            <w:r w:rsidRPr="0019763A">
              <w:rPr>
                <w:rFonts w:cstheme="minorHAnsi"/>
                <w:sz w:val="22"/>
                <w:szCs w:val="22"/>
              </w:rPr>
              <w:t xml:space="preserve"> Berufssprachkurses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FC429C" w:rsidRPr="003C23D3" w:rsidRDefault="00FC429C" w:rsidP="00FC429C">
            <w:pPr>
              <w:rPr>
                <w:rFonts w:cstheme="minorHAnsi"/>
                <w:b/>
                <w:sz w:val="22"/>
                <w:szCs w:val="22"/>
              </w:rPr>
            </w:pPr>
            <w:r w:rsidRPr="003C23D3">
              <w:rPr>
                <w:rFonts w:cstheme="minorHAnsi"/>
                <w:b/>
                <w:sz w:val="22"/>
                <w:szCs w:val="22"/>
              </w:rPr>
              <w:t>Vom Betrieb genannte Prioritäten:</w:t>
            </w:r>
          </w:p>
          <w:p w:rsidR="00C46443" w:rsidRPr="0019763A" w:rsidRDefault="004F255F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Welche Inhalte soll</w:t>
            </w:r>
            <w:r w:rsidR="00FC429C">
              <w:rPr>
                <w:rFonts w:cstheme="minorHAnsi"/>
                <w:sz w:val="22"/>
                <w:szCs w:val="22"/>
              </w:rPr>
              <w:t>en bearbeitet werden?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23D3" w:rsidRPr="003C23D3" w:rsidTr="00065F1C">
        <w:trPr>
          <w:trHeight w:val="680"/>
        </w:trPr>
        <w:tc>
          <w:tcPr>
            <w:tcW w:w="4979" w:type="dxa"/>
          </w:tcPr>
          <w:p w:rsidR="00C46443" w:rsidRPr="003C23D3" w:rsidRDefault="00C46443" w:rsidP="00E90371">
            <w:pPr>
              <w:rPr>
                <w:rFonts w:cstheme="minorHAnsi"/>
                <w:b/>
                <w:sz w:val="22"/>
                <w:szCs w:val="22"/>
              </w:rPr>
            </w:pPr>
            <w:r w:rsidRPr="003C23D3">
              <w:rPr>
                <w:rFonts w:cstheme="minorHAnsi"/>
                <w:b/>
                <w:sz w:val="22"/>
                <w:szCs w:val="22"/>
              </w:rPr>
              <w:t>Vom Betrieb genannte Prioritäten</w:t>
            </w:r>
            <w:r w:rsidR="00E90371" w:rsidRPr="003C23D3">
              <w:rPr>
                <w:rFonts w:cstheme="minorHAnsi"/>
                <w:b/>
                <w:sz w:val="22"/>
                <w:szCs w:val="22"/>
              </w:rPr>
              <w:t>:</w:t>
            </w:r>
          </w:p>
          <w:p w:rsidR="00E90371" w:rsidRDefault="003C23D3" w:rsidP="003C23D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Welche Fertigkeiten </w:t>
            </w:r>
            <w:r w:rsidR="00FC429C">
              <w:rPr>
                <w:rFonts w:cstheme="minorHAnsi"/>
                <w:sz w:val="22"/>
                <w:szCs w:val="22"/>
              </w:rPr>
              <w:t xml:space="preserve">(Lesen, Hören, Schreiben, Sprechen) </w:t>
            </w:r>
            <w:r w:rsidR="004F255F">
              <w:rPr>
                <w:rFonts w:cstheme="minorHAnsi"/>
                <w:sz w:val="22"/>
                <w:szCs w:val="22"/>
              </w:rPr>
              <w:t>soll</w:t>
            </w:r>
            <w:r>
              <w:rPr>
                <w:rFonts w:cstheme="minorHAnsi"/>
                <w:sz w:val="22"/>
                <w:szCs w:val="22"/>
              </w:rPr>
              <w:t xml:space="preserve">en geschult werden? </w:t>
            </w:r>
          </w:p>
          <w:p w:rsidR="005E5604" w:rsidRPr="004F255F" w:rsidRDefault="005E5604" w:rsidP="003C23D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Bitte jeweils ein Beispiel geben</w:t>
            </w:r>
          </w:p>
        </w:tc>
        <w:tc>
          <w:tcPr>
            <w:tcW w:w="4934" w:type="dxa"/>
          </w:tcPr>
          <w:p w:rsidR="00C46443" w:rsidRPr="003C23D3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C46443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>Gewünschter</w:t>
            </w:r>
            <w:r w:rsidR="00C46443">
              <w:rPr>
                <w:rFonts w:cstheme="minorHAnsi"/>
                <w:sz w:val="22"/>
                <w:szCs w:val="22"/>
              </w:rPr>
              <w:t xml:space="preserve"> Kursbegin</w:t>
            </w:r>
            <w:r w:rsidR="00C46443" w:rsidRPr="0019763A">
              <w:rPr>
                <w:rFonts w:cstheme="minorHAnsi"/>
                <w:sz w:val="22"/>
                <w:szCs w:val="22"/>
              </w:rPr>
              <w:t>n</w:t>
            </w:r>
            <w:r w:rsidR="00065F1C">
              <w:rPr>
                <w:rFonts w:cstheme="minorHAnsi"/>
                <w:sz w:val="22"/>
                <w:szCs w:val="22"/>
              </w:rPr>
              <w:t xml:space="preserve"> des Angebots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C46443" w:rsidRPr="0019763A" w:rsidRDefault="00E90371" w:rsidP="00E9037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Gewünschte Unterrichtseinheiten gesamt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0371" w:rsidRPr="0019763A" w:rsidTr="00065F1C">
        <w:trPr>
          <w:trHeight w:val="680"/>
        </w:trPr>
        <w:tc>
          <w:tcPr>
            <w:tcW w:w="4979" w:type="dxa"/>
          </w:tcPr>
          <w:p w:rsidR="00E90371" w:rsidRPr="0019763A" w:rsidRDefault="00E90371" w:rsidP="00C46443">
            <w:pPr>
              <w:rPr>
                <w:rFonts w:cstheme="minorHAnsi"/>
                <w:sz w:val="22"/>
                <w:szCs w:val="22"/>
                <w:highlight w:val="yellow"/>
              </w:rPr>
            </w:pPr>
            <w:r>
              <w:rPr>
                <w:rFonts w:cstheme="minorHAnsi"/>
                <w:sz w:val="22"/>
                <w:szCs w:val="22"/>
              </w:rPr>
              <w:t>Gewünschte Anzahl Wochenstunden</w:t>
            </w:r>
          </w:p>
        </w:tc>
        <w:tc>
          <w:tcPr>
            <w:tcW w:w="4934" w:type="dxa"/>
          </w:tcPr>
          <w:p w:rsidR="00E90371" w:rsidRPr="0019763A" w:rsidRDefault="00E90371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E5604" w:rsidRPr="0019763A" w:rsidTr="00065F1C">
        <w:trPr>
          <w:trHeight w:val="680"/>
        </w:trPr>
        <w:tc>
          <w:tcPr>
            <w:tcW w:w="4979" w:type="dxa"/>
          </w:tcPr>
          <w:p w:rsidR="005E5604" w:rsidRDefault="005E5604" w:rsidP="00C4644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Gewünschte Kurszeiten</w:t>
            </w:r>
          </w:p>
        </w:tc>
        <w:tc>
          <w:tcPr>
            <w:tcW w:w="4934" w:type="dxa"/>
          </w:tcPr>
          <w:p w:rsidR="005E5604" w:rsidRPr="0019763A" w:rsidRDefault="005E5604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AF5" w:rsidRPr="0019763A" w:rsidTr="00065F1C">
        <w:trPr>
          <w:trHeight w:val="680"/>
        </w:trPr>
        <w:tc>
          <w:tcPr>
            <w:tcW w:w="4979" w:type="dxa"/>
            <w:shd w:val="clear" w:color="auto" w:fill="auto"/>
          </w:tcPr>
          <w:p w:rsidR="00E46AF5" w:rsidRDefault="00E46AF5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Gewünschter Gesamtzeitraum der Kursdurchführung </w:t>
            </w:r>
          </w:p>
        </w:tc>
        <w:tc>
          <w:tcPr>
            <w:tcW w:w="4934" w:type="dxa"/>
          </w:tcPr>
          <w:p w:rsidR="00E46AF5" w:rsidRPr="0019763A" w:rsidRDefault="00E46AF5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E5604" w:rsidRPr="0019763A" w:rsidTr="00065F1C">
        <w:trPr>
          <w:trHeight w:val="680"/>
        </w:trPr>
        <w:tc>
          <w:tcPr>
            <w:tcW w:w="4979" w:type="dxa"/>
            <w:shd w:val="clear" w:color="auto" w:fill="auto"/>
          </w:tcPr>
          <w:p w:rsidR="005E5604" w:rsidRDefault="005E5604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Muss Schichtbetrieb berücksichtigt werden?</w:t>
            </w:r>
          </w:p>
        </w:tc>
        <w:tc>
          <w:tcPr>
            <w:tcW w:w="4934" w:type="dxa"/>
          </w:tcPr>
          <w:p w:rsidR="005E5604" w:rsidRPr="0019763A" w:rsidRDefault="005E5604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  <w:shd w:val="clear" w:color="auto" w:fill="auto"/>
          </w:tcPr>
          <w:p w:rsidR="00C46443" w:rsidRPr="0019763A" w:rsidRDefault="00FC429C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Gewünschter </w:t>
            </w:r>
            <w:r w:rsidR="00E90371">
              <w:rPr>
                <w:rFonts w:asciiTheme="minorHAnsi" w:hAnsiTheme="minorHAnsi" w:cstheme="minorHAnsi"/>
                <w:sz w:val="22"/>
                <w:szCs w:val="22"/>
              </w:rPr>
              <w:t>Durchführungsort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6443" w:rsidRPr="0019763A" w:rsidTr="00065F1C">
        <w:trPr>
          <w:trHeight w:val="680"/>
        </w:trPr>
        <w:tc>
          <w:tcPr>
            <w:tcW w:w="4979" w:type="dxa"/>
          </w:tcPr>
          <w:p w:rsidR="00C46443" w:rsidRPr="0019763A" w:rsidRDefault="00C46443" w:rsidP="00C46443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19763A">
              <w:rPr>
                <w:rFonts w:cstheme="minorHAnsi"/>
                <w:sz w:val="22"/>
                <w:szCs w:val="22"/>
              </w:rPr>
              <w:t>Rückmeldung</w:t>
            </w:r>
            <w:r w:rsidR="00E46AF5">
              <w:rPr>
                <w:rFonts w:cstheme="minorHAnsi"/>
                <w:sz w:val="22"/>
                <w:szCs w:val="22"/>
              </w:rPr>
              <w:t xml:space="preserve"> durch den Außendienst an das IQ Teilprojekt</w:t>
            </w:r>
            <w:r w:rsidRPr="0019763A">
              <w:rPr>
                <w:rFonts w:cstheme="minorHAnsi"/>
                <w:sz w:val="22"/>
                <w:szCs w:val="22"/>
              </w:rPr>
              <w:t xml:space="preserve"> erbeten bis</w:t>
            </w:r>
          </w:p>
        </w:tc>
        <w:tc>
          <w:tcPr>
            <w:tcW w:w="4934" w:type="dxa"/>
          </w:tcPr>
          <w:p w:rsidR="00C46443" w:rsidRPr="0019763A" w:rsidRDefault="00C46443" w:rsidP="00C4644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E46AF5" w:rsidRDefault="00E46AF5" w:rsidP="00E46AF5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_________________________________</w:t>
      </w:r>
    </w:p>
    <w:p w:rsidR="00E46AF5" w:rsidRPr="00065F1C" w:rsidRDefault="00E46AF5" w:rsidP="0019763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065F1C">
        <w:rPr>
          <w:rFonts w:cstheme="minorHAnsi"/>
          <w:b/>
          <w:bCs/>
          <w:sz w:val="22"/>
          <w:szCs w:val="22"/>
        </w:rPr>
        <w:t>Ort, Datum</w:t>
      </w: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_________________________________</w:t>
      </w:r>
    </w:p>
    <w:p w:rsidR="00E46AF5" w:rsidRDefault="00E46AF5" w:rsidP="0019763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065F1C">
        <w:rPr>
          <w:rFonts w:cstheme="minorHAnsi"/>
          <w:b/>
          <w:bCs/>
          <w:sz w:val="22"/>
          <w:szCs w:val="22"/>
        </w:rPr>
        <w:t>Unterschrift der Vertretung IQ</w:t>
      </w:r>
    </w:p>
    <w:p w:rsidR="00D824D1" w:rsidRDefault="00D824D1" w:rsidP="0019763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:rsidR="00065F1C" w:rsidRDefault="00FF5CA5" w:rsidP="0019763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noProof/>
          <w:sz w:val="22"/>
          <w:szCs w:val="22"/>
        </w:rPr>
      </w:r>
      <w:r w:rsidR="00D824D1">
        <w:rPr>
          <w:rFonts w:cstheme="minorHAnsi"/>
          <w:bCs/>
          <w:noProof/>
          <w:sz w:val="22"/>
          <w:szCs w:val="22"/>
        </w:rPr>
        <w:pict>
          <v:shape id="Text Box 7" o:spid="_x0000_s1027" type="#_x0000_t202" style="width:491.9pt;height:208.6pt;visibility:visible;mso-position-horizontal-relative:char;mso-position-vertical-relative:line" fillcolor="#f2f2f2 [3052]">
            <v:textbox>
              <w:txbxContent>
                <w:p w:rsidR="00065F1C" w:rsidRP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bCs/>
                      <w:sz w:val="22"/>
                      <w:szCs w:val="22"/>
                    </w:rPr>
                  </w:pPr>
                  <w:r w:rsidRPr="00065F1C">
                    <w:rPr>
                      <w:rFonts w:cstheme="minorHAnsi"/>
                      <w:b/>
                      <w:bCs/>
                      <w:sz w:val="22"/>
                      <w:szCs w:val="22"/>
                    </w:rPr>
                    <w:t>Prüfvermerk Außendienst BAMF:</w:t>
                  </w:r>
                </w:p>
                <w:p w:rsid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</w:p>
                <w:p w:rsidR="00D824D1" w:rsidRDefault="00D824D1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</w:p>
                <w:p w:rsidR="00D824D1" w:rsidRDefault="00D824D1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</w:p>
                <w:p w:rsidR="00D824D1" w:rsidRDefault="00D824D1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</w:p>
                <w:p w:rsid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_________________________________</w:t>
                  </w:r>
                </w:p>
                <w:p w:rsid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Ort, Datum</w:t>
                  </w:r>
                </w:p>
                <w:p w:rsid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</w:p>
                <w:p w:rsid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_________________________________</w:t>
                  </w:r>
                </w:p>
                <w:p w:rsidR="00065F1C" w:rsidRDefault="00065F1C" w:rsidP="00065F1C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 xml:space="preserve">Unterschrift </w:t>
                  </w:r>
                </w:p>
              </w:txbxContent>
            </v:textbox>
            <w10:wrap type="none"/>
            <w10:anchorlock/>
          </v:shape>
        </w:pict>
      </w:r>
    </w:p>
    <w:sectPr w:rsidR="00065F1C" w:rsidSect="00D824D1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552" w:right="849" w:bottom="1843" w:left="1134" w:header="703" w:footer="284" w:gutter="0"/>
      <w:cols w:space="56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2B3" w:rsidRDefault="002122B3">
      <w:r>
        <w:separator/>
      </w:r>
    </w:p>
  </w:endnote>
  <w:endnote w:type="continuationSeparator" w:id="0">
    <w:p w:rsidR="002122B3" w:rsidRDefault="00212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1E398E" w:rsidP="00592FAC">
    <w:pPr>
      <w:pStyle w:val="Pidipagina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107315</wp:posOffset>
          </wp:positionV>
          <wp:extent cx="7520305" cy="704850"/>
          <wp:effectExtent l="0" t="0" r="4445" b="0"/>
          <wp:wrapTight wrapText="bothSides">
            <wp:wrapPolygon edited="0">
              <wp:start x="0" y="0"/>
              <wp:lineTo x="0" y="21016"/>
              <wp:lineTo x="21558" y="21016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0" w:rsidRDefault="003833E0">
    <w:pPr>
      <w:pStyle w:val="Pidipagina"/>
    </w:pPr>
    <w:r w:rsidRPr="003833E0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-709930</wp:posOffset>
          </wp:positionH>
          <wp:positionV relativeFrom="paragraph">
            <wp:posOffset>-250190</wp:posOffset>
          </wp:positionV>
          <wp:extent cx="7526655" cy="701040"/>
          <wp:effectExtent l="19050" t="0" r="0" b="0"/>
          <wp:wrapTight wrapText="bothSides">
            <wp:wrapPolygon edited="0">
              <wp:start x="-55" y="0"/>
              <wp:lineTo x="-55" y="21130"/>
              <wp:lineTo x="21595" y="21130"/>
              <wp:lineTo x="21595" y="0"/>
              <wp:lineTo x="-55" y="0"/>
            </wp:wrapPolygon>
          </wp:wrapTight>
          <wp:docPr id="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65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2B3" w:rsidRDefault="002122B3">
      <w:r>
        <w:separator/>
      </w:r>
    </w:p>
  </w:footnote>
  <w:footnote w:type="continuationSeparator" w:id="0">
    <w:p w:rsidR="002122B3" w:rsidRDefault="002122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052966" w:rsidP="007C614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6112809" cy="937452"/>
          <wp:effectExtent l="19050" t="0" r="2241" b="0"/>
          <wp:wrapNone/>
          <wp:docPr id="11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809" cy="93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A0" w:rsidRDefault="00D21FA0">
    <w:pPr>
      <w:pStyle w:val="Intestazione"/>
    </w:pPr>
    <w:r w:rsidRPr="00D21FA0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-156845</wp:posOffset>
          </wp:positionV>
          <wp:extent cx="6113780" cy="937260"/>
          <wp:effectExtent l="19050" t="0" r="1270" b="0"/>
          <wp:wrapNone/>
          <wp:docPr id="42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780" cy="937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1EF60185"/>
    <w:multiLevelType w:val="hybridMultilevel"/>
    <w:tmpl w:val="12EC5E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446C"/>
    <w:multiLevelType w:val="hybridMultilevel"/>
    <w:tmpl w:val="3E20CF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550D4"/>
    <w:multiLevelType w:val="hybridMultilevel"/>
    <w:tmpl w:val="E77C31E8"/>
    <w:lvl w:ilvl="0" w:tplc="7C9045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289"/>
    <w:multiLevelType w:val="hybridMultilevel"/>
    <w:tmpl w:val="EFE275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865E8"/>
    <w:multiLevelType w:val="hybridMultilevel"/>
    <w:tmpl w:val="A1A60D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67764A"/>
    <w:multiLevelType w:val="hybridMultilevel"/>
    <w:tmpl w:val="D0422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8720E"/>
    <w:multiLevelType w:val="hybridMultilevel"/>
    <w:tmpl w:val="8F2E56E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763E1A"/>
    <w:multiLevelType w:val="hybridMultilevel"/>
    <w:tmpl w:val="5102433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6A686703"/>
    <w:multiLevelType w:val="hybridMultilevel"/>
    <w:tmpl w:val="481CDA0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4286B"/>
    <w:multiLevelType w:val="hybridMultilevel"/>
    <w:tmpl w:val="A69E782C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8674">
      <o:colormru v:ext="edit" colors="#8e979d"/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052F9"/>
    <w:rsid w:val="000140BC"/>
    <w:rsid w:val="00020B6E"/>
    <w:rsid w:val="000236C5"/>
    <w:rsid w:val="000336C1"/>
    <w:rsid w:val="00037BA0"/>
    <w:rsid w:val="00041522"/>
    <w:rsid w:val="0004559D"/>
    <w:rsid w:val="00052966"/>
    <w:rsid w:val="00062B2B"/>
    <w:rsid w:val="00065F1C"/>
    <w:rsid w:val="00065F4C"/>
    <w:rsid w:val="00067A81"/>
    <w:rsid w:val="000762EE"/>
    <w:rsid w:val="00080670"/>
    <w:rsid w:val="00096724"/>
    <w:rsid w:val="000B2F6B"/>
    <w:rsid w:val="000B52D8"/>
    <w:rsid w:val="000C4DDF"/>
    <w:rsid w:val="000C70D4"/>
    <w:rsid w:val="000E5923"/>
    <w:rsid w:val="000F12CB"/>
    <w:rsid w:val="000F70E8"/>
    <w:rsid w:val="00115C45"/>
    <w:rsid w:val="00115FAA"/>
    <w:rsid w:val="001350A9"/>
    <w:rsid w:val="00136E77"/>
    <w:rsid w:val="0019763A"/>
    <w:rsid w:val="001A42F5"/>
    <w:rsid w:val="001A5F7D"/>
    <w:rsid w:val="001B6154"/>
    <w:rsid w:val="001C50DC"/>
    <w:rsid w:val="001E2B82"/>
    <w:rsid w:val="001E398E"/>
    <w:rsid w:val="001E5F5C"/>
    <w:rsid w:val="002043D0"/>
    <w:rsid w:val="002122B3"/>
    <w:rsid w:val="002123C2"/>
    <w:rsid w:val="002243A9"/>
    <w:rsid w:val="00233EAC"/>
    <w:rsid w:val="00235DD1"/>
    <w:rsid w:val="00241096"/>
    <w:rsid w:val="00255AD2"/>
    <w:rsid w:val="002606E8"/>
    <w:rsid w:val="00260D39"/>
    <w:rsid w:val="002619EB"/>
    <w:rsid w:val="00273B34"/>
    <w:rsid w:val="002765E8"/>
    <w:rsid w:val="0028680E"/>
    <w:rsid w:val="002A79A9"/>
    <w:rsid w:val="002B0775"/>
    <w:rsid w:val="002B6B6C"/>
    <w:rsid w:val="002C1B2A"/>
    <w:rsid w:val="002C50D5"/>
    <w:rsid w:val="002D048E"/>
    <w:rsid w:val="002D3527"/>
    <w:rsid w:val="002D51D3"/>
    <w:rsid w:val="002E062F"/>
    <w:rsid w:val="002E0E1A"/>
    <w:rsid w:val="002E2263"/>
    <w:rsid w:val="002F021B"/>
    <w:rsid w:val="002F587F"/>
    <w:rsid w:val="00302B78"/>
    <w:rsid w:val="00303921"/>
    <w:rsid w:val="0031572A"/>
    <w:rsid w:val="00324CDB"/>
    <w:rsid w:val="00346430"/>
    <w:rsid w:val="003535CF"/>
    <w:rsid w:val="0036053A"/>
    <w:rsid w:val="00363C09"/>
    <w:rsid w:val="00367270"/>
    <w:rsid w:val="0036768E"/>
    <w:rsid w:val="00373AD9"/>
    <w:rsid w:val="00383140"/>
    <w:rsid w:val="003833E0"/>
    <w:rsid w:val="00387C7F"/>
    <w:rsid w:val="0039097E"/>
    <w:rsid w:val="003A492A"/>
    <w:rsid w:val="003B5224"/>
    <w:rsid w:val="003B78E6"/>
    <w:rsid w:val="003C053B"/>
    <w:rsid w:val="003C10E9"/>
    <w:rsid w:val="003C155D"/>
    <w:rsid w:val="003C23D3"/>
    <w:rsid w:val="003C6F72"/>
    <w:rsid w:val="003E30E6"/>
    <w:rsid w:val="003E62B8"/>
    <w:rsid w:val="00424872"/>
    <w:rsid w:val="0043252F"/>
    <w:rsid w:val="00444785"/>
    <w:rsid w:val="004455FB"/>
    <w:rsid w:val="00451341"/>
    <w:rsid w:val="00453ADA"/>
    <w:rsid w:val="00454E03"/>
    <w:rsid w:val="004723F9"/>
    <w:rsid w:val="004750D8"/>
    <w:rsid w:val="00482738"/>
    <w:rsid w:val="00493645"/>
    <w:rsid w:val="004B091D"/>
    <w:rsid w:val="004C06B1"/>
    <w:rsid w:val="004C2685"/>
    <w:rsid w:val="004C4B49"/>
    <w:rsid w:val="004C7BDE"/>
    <w:rsid w:val="004E61CB"/>
    <w:rsid w:val="004F090B"/>
    <w:rsid w:val="004F255F"/>
    <w:rsid w:val="00506D48"/>
    <w:rsid w:val="00525DDF"/>
    <w:rsid w:val="00531A3D"/>
    <w:rsid w:val="005338A6"/>
    <w:rsid w:val="00533FE2"/>
    <w:rsid w:val="005375B2"/>
    <w:rsid w:val="0055353B"/>
    <w:rsid w:val="00556C59"/>
    <w:rsid w:val="00570947"/>
    <w:rsid w:val="005724BA"/>
    <w:rsid w:val="0057546B"/>
    <w:rsid w:val="00575EAF"/>
    <w:rsid w:val="00583046"/>
    <w:rsid w:val="00583454"/>
    <w:rsid w:val="00592FAC"/>
    <w:rsid w:val="005A1AA9"/>
    <w:rsid w:val="005B736C"/>
    <w:rsid w:val="005C2BB5"/>
    <w:rsid w:val="005C59E1"/>
    <w:rsid w:val="005E048C"/>
    <w:rsid w:val="005E2B73"/>
    <w:rsid w:val="005E5604"/>
    <w:rsid w:val="005E6256"/>
    <w:rsid w:val="005F0B37"/>
    <w:rsid w:val="00600AD0"/>
    <w:rsid w:val="006242F7"/>
    <w:rsid w:val="00627611"/>
    <w:rsid w:val="00635577"/>
    <w:rsid w:val="006462C4"/>
    <w:rsid w:val="00647EDC"/>
    <w:rsid w:val="00651833"/>
    <w:rsid w:val="0065624C"/>
    <w:rsid w:val="0066379B"/>
    <w:rsid w:val="006644DC"/>
    <w:rsid w:val="006873E7"/>
    <w:rsid w:val="006905BB"/>
    <w:rsid w:val="006A7A4E"/>
    <w:rsid w:val="006B1CC5"/>
    <w:rsid w:val="006B7A83"/>
    <w:rsid w:val="006C5322"/>
    <w:rsid w:val="006C713D"/>
    <w:rsid w:val="006D203C"/>
    <w:rsid w:val="00706AE4"/>
    <w:rsid w:val="007137F9"/>
    <w:rsid w:val="00713A4F"/>
    <w:rsid w:val="00713D65"/>
    <w:rsid w:val="00727015"/>
    <w:rsid w:val="007325E8"/>
    <w:rsid w:val="00736324"/>
    <w:rsid w:val="0073797C"/>
    <w:rsid w:val="007625F0"/>
    <w:rsid w:val="00770F83"/>
    <w:rsid w:val="00776C6D"/>
    <w:rsid w:val="00780D18"/>
    <w:rsid w:val="00785F6F"/>
    <w:rsid w:val="00786EDE"/>
    <w:rsid w:val="0079514E"/>
    <w:rsid w:val="007A4DF6"/>
    <w:rsid w:val="007B6353"/>
    <w:rsid w:val="007C614F"/>
    <w:rsid w:val="007D04EC"/>
    <w:rsid w:val="007D5D33"/>
    <w:rsid w:val="007D7EC9"/>
    <w:rsid w:val="007E6625"/>
    <w:rsid w:val="007E6E4E"/>
    <w:rsid w:val="007F03F3"/>
    <w:rsid w:val="007F4AD9"/>
    <w:rsid w:val="007F531F"/>
    <w:rsid w:val="007F74C3"/>
    <w:rsid w:val="008129FA"/>
    <w:rsid w:val="008202AE"/>
    <w:rsid w:val="00831497"/>
    <w:rsid w:val="0083223D"/>
    <w:rsid w:val="00856F31"/>
    <w:rsid w:val="00890723"/>
    <w:rsid w:val="00891D3C"/>
    <w:rsid w:val="0089306A"/>
    <w:rsid w:val="008942A1"/>
    <w:rsid w:val="008B46AA"/>
    <w:rsid w:val="008B605E"/>
    <w:rsid w:val="008C1437"/>
    <w:rsid w:val="008C169D"/>
    <w:rsid w:val="008C7A9A"/>
    <w:rsid w:val="008D28A3"/>
    <w:rsid w:val="008D6442"/>
    <w:rsid w:val="008E0C50"/>
    <w:rsid w:val="008E5C06"/>
    <w:rsid w:val="008E6C8B"/>
    <w:rsid w:val="009045B1"/>
    <w:rsid w:val="0090527D"/>
    <w:rsid w:val="009073A1"/>
    <w:rsid w:val="00923E56"/>
    <w:rsid w:val="00933945"/>
    <w:rsid w:val="00941734"/>
    <w:rsid w:val="00961C9C"/>
    <w:rsid w:val="00966030"/>
    <w:rsid w:val="009759A4"/>
    <w:rsid w:val="0098060D"/>
    <w:rsid w:val="00984D5F"/>
    <w:rsid w:val="00990CA9"/>
    <w:rsid w:val="009916F2"/>
    <w:rsid w:val="009931DC"/>
    <w:rsid w:val="00995D45"/>
    <w:rsid w:val="00996301"/>
    <w:rsid w:val="00997826"/>
    <w:rsid w:val="009B3F7A"/>
    <w:rsid w:val="009C2F9D"/>
    <w:rsid w:val="009C7D55"/>
    <w:rsid w:val="009E459D"/>
    <w:rsid w:val="009E75FD"/>
    <w:rsid w:val="009F60FE"/>
    <w:rsid w:val="00A20B8A"/>
    <w:rsid w:val="00A23293"/>
    <w:rsid w:val="00A24A4E"/>
    <w:rsid w:val="00A307EC"/>
    <w:rsid w:val="00A33010"/>
    <w:rsid w:val="00A46E1E"/>
    <w:rsid w:val="00A53E7A"/>
    <w:rsid w:val="00A54C67"/>
    <w:rsid w:val="00A55C8C"/>
    <w:rsid w:val="00A6693E"/>
    <w:rsid w:val="00A70F63"/>
    <w:rsid w:val="00A87FE2"/>
    <w:rsid w:val="00AA253C"/>
    <w:rsid w:val="00AB1066"/>
    <w:rsid w:val="00AD1198"/>
    <w:rsid w:val="00AE081A"/>
    <w:rsid w:val="00AF1DFB"/>
    <w:rsid w:val="00AF5EF2"/>
    <w:rsid w:val="00AF76A9"/>
    <w:rsid w:val="00B05C54"/>
    <w:rsid w:val="00B07513"/>
    <w:rsid w:val="00B16489"/>
    <w:rsid w:val="00B30545"/>
    <w:rsid w:val="00B424DD"/>
    <w:rsid w:val="00B5170E"/>
    <w:rsid w:val="00B52E24"/>
    <w:rsid w:val="00B551BA"/>
    <w:rsid w:val="00B553BC"/>
    <w:rsid w:val="00B75A3D"/>
    <w:rsid w:val="00B768E3"/>
    <w:rsid w:val="00B76ADB"/>
    <w:rsid w:val="00B97D57"/>
    <w:rsid w:val="00BA400E"/>
    <w:rsid w:val="00BB3376"/>
    <w:rsid w:val="00BE2F72"/>
    <w:rsid w:val="00BE7225"/>
    <w:rsid w:val="00BE7765"/>
    <w:rsid w:val="00BF3642"/>
    <w:rsid w:val="00BF59E3"/>
    <w:rsid w:val="00BF5F2A"/>
    <w:rsid w:val="00C025AA"/>
    <w:rsid w:val="00C37D6B"/>
    <w:rsid w:val="00C41FA2"/>
    <w:rsid w:val="00C46443"/>
    <w:rsid w:val="00C55CF5"/>
    <w:rsid w:val="00C5735B"/>
    <w:rsid w:val="00C706BE"/>
    <w:rsid w:val="00C7642F"/>
    <w:rsid w:val="00C9678E"/>
    <w:rsid w:val="00CA4964"/>
    <w:rsid w:val="00CB205E"/>
    <w:rsid w:val="00CB5636"/>
    <w:rsid w:val="00CB694B"/>
    <w:rsid w:val="00CC4262"/>
    <w:rsid w:val="00CD61B1"/>
    <w:rsid w:val="00CE20DC"/>
    <w:rsid w:val="00CE52AF"/>
    <w:rsid w:val="00CF68A7"/>
    <w:rsid w:val="00D052F9"/>
    <w:rsid w:val="00D07C36"/>
    <w:rsid w:val="00D2158E"/>
    <w:rsid w:val="00D21FA0"/>
    <w:rsid w:val="00D521A7"/>
    <w:rsid w:val="00D538CD"/>
    <w:rsid w:val="00D60E83"/>
    <w:rsid w:val="00D61CAB"/>
    <w:rsid w:val="00D7342B"/>
    <w:rsid w:val="00D75E4D"/>
    <w:rsid w:val="00D7742C"/>
    <w:rsid w:val="00D824D1"/>
    <w:rsid w:val="00DC3F00"/>
    <w:rsid w:val="00DD3A9A"/>
    <w:rsid w:val="00DE236E"/>
    <w:rsid w:val="00DE3EF5"/>
    <w:rsid w:val="00E0488A"/>
    <w:rsid w:val="00E247E2"/>
    <w:rsid w:val="00E46AF5"/>
    <w:rsid w:val="00E63FA1"/>
    <w:rsid w:val="00E714E7"/>
    <w:rsid w:val="00E76AA0"/>
    <w:rsid w:val="00E90371"/>
    <w:rsid w:val="00E960BC"/>
    <w:rsid w:val="00E964D3"/>
    <w:rsid w:val="00EA0435"/>
    <w:rsid w:val="00EA1300"/>
    <w:rsid w:val="00EA1955"/>
    <w:rsid w:val="00EB3379"/>
    <w:rsid w:val="00EC1996"/>
    <w:rsid w:val="00EC2C1C"/>
    <w:rsid w:val="00EC34F3"/>
    <w:rsid w:val="00EC7038"/>
    <w:rsid w:val="00EC7E4A"/>
    <w:rsid w:val="00EE4556"/>
    <w:rsid w:val="00EF7D00"/>
    <w:rsid w:val="00F0580B"/>
    <w:rsid w:val="00F066B1"/>
    <w:rsid w:val="00F07201"/>
    <w:rsid w:val="00F13519"/>
    <w:rsid w:val="00F13CA1"/>
    <w:rsid w:val="00F32C54"/>
    <w:rsid w:val="00F32E38"/>
    <w:rsid w:val="00F45E1A"/>
    <w:rsid w:val="00F673FE"/>
    <w:rsid w:val="00F773D7"/>
    <w:rsid w:val="00F8578F"/>
    <w:rsid w:val="00F939E8"/>
    <w:rsid w:val="00FB57F1"/>
    <w:rsid w:val="00FB5CA3"/>
    <w:rsid w:val="00FC429C"/>
    <w:rsid w:val="00FD4C7F"/>
    <w:rsid w:val="00FF2C74"/>
    <w:rsid w:val="00FF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>
      <o:colormru v:ext="edit" colors="#8e979d"/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1DFB"/>
    <w:pPr>
      <w:spacing w:after="120"/>
      <w:jc w:val="both"/>
    </w:pPr>
    <w:rPr>
      <w:rFonts w:ascii="Calibri" w:hAnsi="Calibri"/>
    </w:rPr>
  </w:style>
  <w:style w:type="paragraph" w:styleId="Titolo1">
    <w:name w:val="heading 1"/>
    <w:aliases w:val="Überschrift-Haupt"/>
    <w:basedOn w:val="Normale"/>
    <w:next w:val="Normale"/>
    <w:link w:val="Titolo1Carattere"/>
    <w:qFormat/>
    <w:rsid w:val="00EF7D00"/>
    <w:pPr>
      <w:keepNext/>
      <w:spacing w:after="0" w:line="300" w:lineRule="atLeast"/>
      <w:jc w:val="left"/>
      <w:outlineLvl w:val="0"/>
    </w:pPr>
    <w:rPr>
      <w:b/>
      <w:bCs/>
      <w:smallCaps/>
      <w:color w:val="1F497D" w:themeColor="text2"/>
      <w:sz w:val="44"/>
      <w:szCs w:val="24"/>
    </w:rPr>
  </w:style>
  <w:style w:type="paragraph" w:styleId="Titolo2">
    <w:name w:val="heading 2"/>
    <w:aliases w:val="Überschrift Aufzählung"/>
    <w:basedOn w:val="Normale"/>
    <w:next w:val="Normale"/>
    <w:link w:val="Titolo2Carattere"/>
    <w:qFormat/>
    <w:rsid w:val="007D7EC9"/>
    <w:pPr>
      <w:keepNext/>
      <w:spacing w:after="0" w:line="310" w:lineRule="atLeast"/>
      <w:outlineLvl w:val="1"/>
    </w:pPr>
    <w:rPr>
      <w:b/>
      <w:smallCaps/>
      <w:color w:val="1F497D" w:themeColor="text2"/>
      <w:sz w:val="32"/>
      <w:szCs w:val="24"/>
    </w:rPr>
  </w:style>
  <w:style w:type="paragraph" w:styleId="Titolo3">
    <w:name w:val="heading 3"/>
    <w:aliases w:val="Überschruft auzählung darunter"/>
    <w:basedOn w:val="Normale"/>
    <w:next w:val="Normale"/>
    <w:link w:val="Titolo3Carattere"/>
    <w:qFormat/>
    <w:rsid w:val="00324CDB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color w:val="1F497D" w:themeColor="text2"/>
      <w:sz w:val="22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treffzeile">
    <w:name w:val="Betreffzeile"/>
    <w:basedOn w:val="Normale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Nessunelenco"/>
    <w:rsid w:val="00260D39"/>
    <w:pPr>
      <w:numPr>
        <w:numId w:val="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Pidipagina">
    <w:name w:val="footer"/>
    <w:basedOn w:val="Normale"/>
    <w:link w:val="PidipaginaCarattere"/>
    <w:uiPriority w:val="99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Collegamentoipertestuale">
    <w:name w:val="Hyperlink"/>
    <w:uiPriority w:val="99"/>
    <w:rsid w:val="00F8578F"/>
    <w:rPr>
      <w:color w:val="0000FF"/>
      <w:u w:val="single"/>
    </w:rPr>
  </w:style>
  <w:style w:type="paragraph" w:styleId="Testofumetto">
    <w:name w:val="Balloon Text"/>
    <w:basedOn w:val="Normale"/>
    <w:semiHidden/>
    <w:rsid w:val="00F857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Nessunelenco"/>
    <w:rsid w:val="00260D39"/>
    <w:pPr>
      <w:numPr>
        <w:numId w:val="2"/>
      </w:numPr>
    </w:pPr>
  </w:style>
  <w:style w:type="character" w:customStyle="1" w:styleId="Titolo3Carattere">
    <w:name w:val="Titolo 3 Carattere"/>
    <w:aliases w:val="Überschruft auzählung darunter Carattere"/>
    <w:basedOn w:val="Carpredefinitoparagrafo"/>
    <w:link w:val="Titolo3"/>
    <w:rsid w:val="00324CDB"/>
    <w:rPr>
      <w:rFonts w:ascii="Compatil Fact LT Pro" w:hAnsi="Compatil Fact LT Pro"/>
      <w:b/>
      <w:color w:val="1F497D" w:themeColor="text2"/>
      <w:sz w:val="22"/>
      <w:szCs w:val="24"/>
    </w:rPr>
  </w:style>
  <w:style w:type="paragraph" w:customStyle="1" w:styleId="Adressfeld">
    <w:name w:val="Adressfeld"/>
    <w:basedOn w:val="Normale"/>
    <w:qFormat/>
    <w:rsid w:val="00600AD0"/>
    <w:pPr>
      <w:jc w:val="left"/>
    </w:pPr>
    <w:rPr>
      <w:color w:val="A0A5A9"/>
      <w:sz w:val="18"/>
    </w:rPr>
  </w:style>
  <w:style w:type="character" w:styleId="Collegamentovisitato">
    <w:name w:val="FollowedHyperlink"/>
    <w:basedOn w:val="Carpredefinitoparagrafo"/>
    <w:rsid w:val="007B6353"/>
    <w:rPr>
      <w:color w:val="800080"/>
      <w:u w:val="single"/>
    </w:rPr>
  </w:style>
  <w:style w:type="paragraph" w:customStyle="1" w:styleId="EinfAbs">
    <w:name w:val="[Einf. Abs.]"/>
    <w:basedOn w:val="Normale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Titolo1Carattere">
    <w:name w:val="Titolo 1 Carattere"/>
    <w:aliases w:val="Überschrift-Haupt Carattere"/>
    <w:basedOn w:val="Carpredefinitoparagrafo"/>
    <w:link w:val="Titolo1"/>
    <w:rsid w:val="00EF7D00"/>
    <w:rPr>
      <w:rFonts w:ascii="Calibri" w:hAnsi="Calibri"/>
      <w:b/>
      <w:bCs/>
      <w:smallCaps/>
      <w:color w:val="1F497D" w:themeColor="text2"/>
      <w:sz w:val="44"/>
      <w:szCs w:val="24"/>
    </w:rPr>
  </w:style>
  <w:style w:type="character" w:customStyle="1" w:styleId="Titolo2Carattere">
    <w:name w:val="Titolo 2 Carattere"/>
    <w:aliases w:val="Überschrift Aufzählung Carattere"/>
    <w:basedOn w:val="Carpredefinitoparagrafo"/>
    <w:link w:val="Titolo2"/>
    <w:rsid w:val="007D7EC9"/>
    <w:rPr>
      <w:rFonts w:ascii="Calibri" w:hAnsi="Calibri"/>
      <w:b/>
      <w:smallCaps/>
      <w:color w:val="1F497D" w:themeColor="text2"/>
      <w:sz w:val="32"/>
      <w:szCs w:val="24"/>
    </w:rPr>
  </w:style>
  <w:style w:type="paragraph" w:customStyle="1" w:styleId="DatumPresse">
    <w:name w:val="Datum_Presse"/>
    <w:basedOn w:val="Normale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Normale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Normale"/>
    <w:rsid w:val="00241096"/>
    <w:pPr>
      <w:spacing w:after="0" w:line="300" w:lineRule="atLeast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13519"/>
    <w:pPr>
      <w:spacing w:after="0"/>
      <w:jc w:val="left"/>
    </w:pPr>
    <w:rPr>
      <w:rFonts w:asciiTheme="minorHAnsi" w:hAnsiTheme="minorHAnsi"/>
      <w:sz w:val="18"/>
      <w:lang w:val="ru-RU" w:eastAsia="ru-RU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13519"/>
    <w:rPr>
      <w:rFonts w:asciiTheme="minorHAnsi" w:hAnsiTheme="minorHAnsi"/>
      <w:sz w:val="18"/>
      <w:lang w:val="ru-RU" w:eastAsia="ru-RU"/>
    </w:rPr>
  </w:style>
  <w:style w:type="character" w:styleId="Rimandonotaapidipagina">
    <w:name w:val="footnote reference"/>
    <w:basedOn w:val="Carpredefinitoparagrafo"/>
    <w:uiPriority w:val="99"/>
    <w:unhideWhenUsed/>
    <w:rsid w:val="008E5C06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E5C06"/>
    <w:pPr>
      <w:spacing w:after="160" w:line="259" w:lineRule="auto"/>
      <w:ind w:left="720"/>
      <w:contextualSpacing/>
      <w:jc w:val="left"/>
    </w:pPr>
    <w:rPr>
      <w:rFonts w:ascii="Verdana" w:hAnsi="Verdana"/>
      <w:sz w:val="22"/>
      <w:szCs w:val="22"/>
      <w:lang w:val="ru-RU" w:eastAsia="ru-RU"/>
    </w:rPr>
  </w:style>
  <w:style w:type="paragraph" w:styleId="NormaleWeb">
    <w:name w:val="Normal (Web)"/>
    <w:basedOn w:val="Normale"/>
    <w:uiPriority w:val="99"/>
    <w:semiHidden/>
    <w:unhideWhenUsed/>
    <w:rsid w:val="006242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7FE2"/>
    <w:rPr>
      <w:rFonts w:ascii="Tms Rmn" w:hAnsi="Tms Rm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199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C19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EC1996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C1996"/>
    <w:pPr>
      <w:spacing w:after="100"/>
      <w:ind w:left="400"/>
    </w:pPr>
  </w:style>
  <w:style w:type="paragraph" w:customStyle="1" w:styleId="StileTitolo2">
    <w:name w:val="Stile Titolo 2"/>
    <w:aliases w:val="Überschrift Aufzählung + Sinistro:  15 cm Sporgent..."/>
    <w:basedOn w:val="Titolo2"/>
    <w:rsid w:val="00A55C8C"/>
    <w:pPr>
      <w:spacing w:after="240"/>
      <w:ind w:left="1418" w:hanging="567"/>
    </w:pPr>
    <w:rPr>
      <w:bCs/>
      <w:szCs w:val="20"/>
    </w:rPr>
  </w:style>
  <w:style w:type="paragraph" w:customStyle="1" w:styleId="Normalabsatz">
    <w:name w:val="Normal absatz"/>
    <w:basedOn w:val="Paragrafoelenco"/>
    <w:rsid w:val="000C70D4"/>
    <w:pPr>
      <w:spacing w:after="0"/>
    </w:pPr>
    <w:rPr>
      <w:rFonts w:asciiTheme="minorHAnsi" w:hAnsiTheme="minorHAnsi"/>
      <w:szCs w:val="20"/>
    </w:rPr>
  </w:style>
  <w:style w:type="table" w:styleId="Grigliatabella">
    <w:name w:val="Table Grid"/>
    <w:basedOn w:val="Tabellanormale"/>
    <w:rsid w:val="003A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EC2C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2C1C"/>
    <w:pPr>
      <w:spacing w:after="16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2C1C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6053A"/>
    <w:pPr>
      <w:spacing w:after="120"/>
      <w:jc w:val="both"/>
    </w:pPr>
    <w:rPr>
      <w:rFonts w:ascii="Calibri" w:eastAsia="Times New Roman" w:hAnsi="Calibri" w:cs="Times New Roman"/>
      <w:b/>
      <w:bCs/>
      <w:lang w:eastAsia="de-DE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6053A"/>
    <w:rPr>
      <w:rFonts w:ascii="Calibri" w:eastAsiaTheme="minorHAnsi" w:hAnsi="Calibri" w:cstheme="minorBidi"/>
      <w:b/>
      <w:bCs/>
      <w:lang w:eastAsia="en-US"/>
    </w:rPr>
  </w:style>
  <w:style w:type="paragraph" w:customStyle="1" w:styleId="Default">
    <w:name w:val="Default"/>
    <w:rsid w:val="007F03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Ransberger\AppData\Local\Temp\Temp1_IQ_Word_Vorlage_A4_hoch_Fachstellen.zip\IQ_Word_Vorlage_A4_hoch_Fachstellen\IQ_Word_Vorlage_A4_hoch_BerufsbezogenesDeutsch_HSP1+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4D2E7-084B-483E-9209-91C7DF84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IQ_Word_Vorlage_A4_hoch_BerufsbezogenesDeutsch_HSP1+2</Template>
  <TotalTime>0</TotalTime>
  <Pages>2</Pages>
  <Words>184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ZWH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Sarita</dc:creator>
  <cp:lastModifiedBy>HP</cp:lastModifiedBy>
  <cp:revision>2</cp:revision>
  <cp:lastPrinted>2021-04-21T13:14:00Z</cp:lastPrinted>
  <dcterms:created xsi:type="dcterms:W3CDTF">2021-08-09T18:04:00Z</dcterms:created>
  <dcterms:modified xsi:type="dcterms:W3CDTF">2021-08-09T18:04:00Z</dcterms:modified>
</cp:coreProperties>
</file>